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DE4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</w:p>
    <w:p w:rsidR="00642DE4" w:rsidRPr="001C73DC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 w:rsidRPr="001C73DC">
        <w:rPr>
          <w:rFonts w:ascii="Times New Roman" w:hAnsi="Times New Roman"/>
          <w:b/>
          <w:sz w:val="28"/>
          <w:szCs w:val="32"/>
        </w:rPr>
        <w:t>Florida Department of Health</w:t>
      </w:r>
    </w:p>
    <w:p w:rsidR="00642DE4" w:rsidRPr="001C73DC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Florida Administrative Code Chapter 64J-1</w:t>
      </w:r>
    </w:p>
    <w:p w:rsidR="00642DE4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Public Hearing </w:t>
      </w:r>
      <w:r w:rsidRPr="001C73DC">
        <w:rPr>
          <w:rFonts w:ascii="Times New Roman" w:hAnsi="Times New Roman"/>
          <w:b/>
          <w:sz w:val="28"/>
          <w:szCs w:val="32"/>
        </w:rPr>
        <w:t>Agenda</w:t>
      </w:r>
    </w:p>
    <w:p w:rsidR="00642DE4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May 3, 2018</w:t>
      </w:r>
    </w:p>
    <w:p w:rsidR="00642DE4" w:rsidRPr="001C73DC" w:rsidRDefault="00FD77EB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9:00 a.m., ED</w:t>
      </w:r>
      <w:r w:rsidR="00642DE4">
        <w:rPr>
          <w:rFonts w:ascii="Times New Roman" w:hAnsi="Times New Roman"/>
          <w:b/>
          <w:sz w:val="28"/>
          <w:szCs w:val="32"/>
        </w:rPr>
        <w:t>T</w:t>
      </w:r>
    </w:p>
    <w:p w:rsidR="00642DE4" w:rsidRDefault="00642DE4" w:rsidP="00642DE4">
      <w:pPr>
        <w:rPr>
          <w:rFonts w:ascii="Times New Roman" w:hAnsi="Times New Roman"/>
        </w:rPr>
      </w:pPr>
    </w:p>
    <w:p w:rsidR="00642DE4" w:rsidRPr="001C73DC" w:rsidRDefault="00642DE4" w:rsidP="00642DE4">
      <w:pPr>
        <w:rPr>
          <w:rFonts w:ascii="Times New Roman" w:hAnsi="Times New Roman"/>
          <w:sz w:val="16"/>
        </w:rPr>
      </w:pPr>
    </w:p>
    <w:p w:rsidR="00642DE4" w:rsidRDefault="00642DE4" w:rsidP="00642DE4">
      <w:pPr>
        <w:rPr>
          <w:rFonts w:ascii="Times New Roman" w:hAnsi="Times New Roman"/>
        </w:rPr>
      </w:pPr>
      <w:r w:rsidRPr="00AF2F4D">
        <w:rPr>
          <w:rFonts w:ascii="Times New Roman" w:hAnsi="Times New Roman"/>
          <w:b/>
        </w:rPr>
        <w:t>I.  Opening Remarks</w:t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rPr>
          <w:rFonts w:ascii="Times New Roman" w:hAnsi="Times New Roman"/>
        </w:rPr>
      </w:pP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bookmarkStart w:id="0" w:name="_GoBack"/>
      <w:bookmarkEnd w:id="0"/>
    </w:p>
    <w:p w:rsidR="00642DE4" w:rsidRDefault="00642DE4" w:rsidP="00642DE4">
      <w:pPr>
        <w:rPr>
          <w:rFonts w:ascii="Times New Roman" w:hAnsi="Times New Roman"/>
        </w:rPr>
      </w:pPr>
      <w:r w:rsidRPr="00AF2F4D">
        <w:rPr>
          <w:rFonts w:ascii="Times New Roman" w:hAnsi="Times New Roman"/>
          <w:b/>
        </w:rPr>
        <w:t>II. Discussion of Rules</w:t>
      </w:r>
      <w:r w:rsidRPr="00AF2F4D">
        <w:rPr>
          <w:rFonts w:ascii="Times New Roman" w:hAnsi="Times New Roman"/>
          <w:b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64J-1.001</w:t>
      </w:r>
      <w:r>
        <w:rPr>
          <w:rFonts w:ascii="Times New Roman" w:hAnsi="Times New Roman"/>
        </w:rPr>
        <w:tab/>
        <w:t>Definitions</w:t>
      </w:r>
      <w:r w:rsidRPr="00CA5A0B">
        <w:rPr>
          <w:rFonts w:ascii="Times New Roman" w:hAnsi="Times New Roman"/>
        </w:rPr>
        <w:tab/>
      </w:r>
      <w:r w:rsidRPr="00CA5A0B">
        <w:rPr>
          <w:rFonts w:ascii="Times New Roman" w:hAnsi="Times New Roman"/>
        </w:rPr>
        <w:tab/>
      </w:r>
      <w:r w:rsidRPr="00CA5A0B">
        <w:rPr>
          <w:rFonts w:ascii="Times New Roman" w:hAnsi="Times New Roman"/>
        </w:rPr>
        <w:tab/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64J-1.004</w:t>
      </w:r>
      <w:r>
        <w:rPr>
          <w:rFonts w:ascii="Times New Roman" w:hAnsi="Times New Roman"/>
        </w:rPr>
        <w:tab/>
        <w:t>Medical Direction</w:t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64J-1.008</w:t>
      </w:r>
      <w:r>
        <w:rPr>
          <w:rFonts w:ascii="Times New Roman" w:hAnsi="Times New Roman"/>
        </w:rPr>
        <w:tab/>
        <w:t>Emergency Medical Technician</w:t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64J-1.009</w:t>
      </w:r>
      <w:r>
        <w:rPr>
          <w:rFonts w:ascii="Times New Roman" w:hAnsi="Times New Roman"/>
        </w:rPr>
        <w:tab/>
      </w:r>
      <w:r w:rsidRPr="005C095E">
        <w:rPr>
          <w:rFonts w:ascii="Times New Roman" w:hAnsi="Times New Roman"/>
        </w:rPr>
        <w:t>Paramedic</w:t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64J-1.010</w:t>
      </w:r>
      <w:r>
        <w:rPr>
          <w:rFonts w:ascii="Times New Roman" w:hAnsi="Times New Roman"/>
        </w:rPr>
        <w:tab/>
        <w:t>Voluntary Inactive Certification</w:t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64J-1.011</w:t>
      </w:r>
      <w:r>
        <w:rPr>
          <w:rFonts w:ascii="Times New Roman" w:hAnsi="Times New Roman"/>
        </w:rPr>
        <w:tab/>
        <w:t>Involuntary Inactive Certification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64J-1.020</w:t>
      </w:r>
      <w:r>
        <w:rPr>
          <w:rFonts w:ascii="Times New Roman" w:hAnsi="Times New Roman"/>
        </w:rPr>
        <w:tab/>
        <w:t>Training Programs</w:t>
      </w:r>
    </w:p>
    <w:p w:rsidR="00642DE4" w:rsidRDefault="00642DE4" w:rsidP="00642DE4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64J-1.0202</w:t>
      </w:r>
      <w:r>
        <w:rPr>
          <w:rFonts w:ascii="Times New Roman" w:hAnsi="Times New Roman"/>
        </w:rPr>
        <w:tab/>
        <w:t>EMS Recertification Training Programs</w:t>
      </w:r>
    </w:p>
    <w:p w:rsidR="00642DE4" w:rsidRPr="001C73DC" w:rsidRDefault="00642DE4" w:rsidP="00642DE4">
      <w:pPr>
        <w:ind w:left="720"/>
        <w:rPr>
          <w:rFonts w:ascii="Times New Roman" w:hAnsi="Times New Roman"/>
          <w:sz w:val="18"/>
        </w:rPr>
      </w:pPr>
    </w:p>
    <w:p w:rsidR="00642DE4" w:rsidRPr="001C73DC" w:rsidRDefault="00642DE4" w:rsidP="00642DE4">
      <w:pPr>
        <w:rPr>
          <w:rFonts w:ascii="Times New Roman" w:hAnsi="Times New Roman"/>
          <w:sz w:val="10"/>
        </w:rPr>
      </w:pPr>
    </w:p>
    <w:p w:rsidR="00642DE4" w:rsidRPr="00C06C82" w:rsidRDefault="00642DE4" w:rsidP="00642DE4">
      <w:r w:rsidRPr="00AF2F4D">
        <w:rPr>
          <w:rFonts w:ascii="Times New Roman" w:hAnsi="Times New Roman"/>
          <w:b/>
        </w:rPr>
        <w:t>IV. Closing Remarks</w:t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</w:p>
    <w:p w:rsidR="00273702" w:rsidRPr="00F74765" w:rsidRDefault="00273702" w:rsidP="00642DE4">
      <w:pPr>
        <w:rPr>
          <w:rFonts w:cs="Arial"/>
          <w:szCs w:val="22"/>
        </w:rPr>
      </w:pPr>
    </w:p>
    <w:sectPr w:rsidR="00273702" w:rsidRPr="00F74765" w:rsidSect="006A5C70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82C" w:rsidRDefault="009E482C">
      <w:r>
        <w:separator/>
      </w:r>
    </w:p>
  </w:endnote>
  <w:endnote w:type="continuationSeparator" w:id="0">
    <w:p w:rsidR="009E482C" w:rsidRDefault="009E4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64549F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64549F" w:rsidRPr="002D7C27" w:rsidRDefault="0064549F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64549F" w:rsidRPr="002D7C27" w:rsidRDefault="0064549F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64549F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64549F" w:rsidRPr="008E4463" w:rsidRDefault="0064549F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9002D7" w:rsidRDefault="0064549F" w:rsidP="00655D37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655D37">
            <w:rPr>
              <w:rFonts w:ascii="Arial Black" w:hAnsi="Arial Black" w:cs="Arial"/>
              <w:b/>
              <w:sz w:val="16"/>
              <w:szCs w:val="16"/>
            </w:rPr>
            <w:t>Division of Emergency Preparedness and Community Support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</w:t>
          </w:r>
        </w:p>
        <w:p w:rsidR="0064549F" w:rsidRPr="00655D37" w:rsidRDefault="0064549F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64549F" w:rsidRPr="008E4463" w:rsidRDefault="0064549F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A-22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64549F" w:rsidRDefault="0064549F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245-4440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245-4378</w:t>
          </w:r>
        </w:p>
        <w:p w:rsidR="0064549F" w:rsidRPr="00D97315" w:rsidRDefault="0064549F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64549F" w:rsidRPr="008E4463" w:rsidRDefault="0064549F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CEA2DE3" wp14:editId="0EEF14B1">
                <wp:extent cx="2400300" cy="40866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4549F" w:rsidRPr="008E4463" w:rsidRDefault="0064549F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64549F" w:rsidRPr="00EA464E" w:rsidRDefault="0064549F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82C" w:rsidRDefault="009E482C">
      <w:r>
        <w:separator/>
      </w:r>
    </w:p>
  </w:footnote>
  <w:footnote w:type="continuationSeparator" w:id="0">
    <w:p w:rsidR="009E482C" w:rsidRDefault="009E4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49F" w:rsidRPr="00D11E94" w:rsidRDefault="0064549F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64549F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64549F" w:rsidRPr="00CE77C6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64549F" w:rsidRPr="008E4463" w:rsidRDefault="0064549F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4549F" w:rsidRDefault="0064549F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699339A0" wp14:editId="501691F4">
                <wp:extent cx="819150" cy="819150"/>
                <wp:effectExtent l="0" t="0" r="0" b="0"/>
                <wp:docPr id="2" name="Picture 2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64549F" w:rsidRPr="00EA464E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 and Secretary</w:t>
          </w:r>
        </w:p>
      </w:tc>
    </w:tr>
    <w:tr w:rsidR="0064549F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64549F" w:rsidRPr="008E4463" w:rsidRDefault="0064549F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4549F" w:rsidRPr="00EB5591" w:rsidRDefault="0064549F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E3E"/>
    <w:rsid w:val="00002094"/>
    <w:rsid w:val="00005332"/>
    <w:rsid w:val="0000712A"/>
    <w:rsid w:val="00013937"/>
    <w:rsid w:val="00013F33"/>
    <w:rsid w:val="00014DEB"/>
    <w:rsid w:val="000305C1"/>
    <w:rsid w:val="000316B5"/>
    <w:rsid w:val="00034E02"/>
    <w:rsid w:val="00042EF4"/>
    <w:rsid w:val="0005602F"/>
    <w:rsid w:val="00060DCA"/>
    <w:rsid w:val="00063639"/>
    <w:rsid w:val="00067BAB"/>
    <w:rsid w:val="00074F57"/>
    <w:rsid w:val="00075CEA"/>
    <w:rsid w:val="000768C3"/>
    <w:rsid w:val="00092AB1"/>
    <w:rsid w:val="00097653"/>
    <w:rsid w:val="000A03E7"/>
    <w:rsid w:val="000A37A4"/>
    <w:rsid w:val="000B5C3D"/>
    <w:rsid w:val="000D0339"/>
    <w:rsid w:val="000D1D9E"/>
    <w:rsid w:val="000D461A"/>
    <w:rsid w:val="000D66AA"/>
    <w:rsid w:val="000E25D6"/>
    <w:rsid w:val="000E3915"/>
    <w:rsid w:val="000E5C6B"/>
    <w:rsid w:val="000E751C"/>
    <w:rsid w:val="00110D73"/>
    <w:rsid w:val="00116FD5"/>
    <w:rsid w:val="001217A8"/>
    <w:rsid w:val="001232BE"/>
    <w:rsid w:val="00123821"/>
    <w:rsid w:val="00125FB3"/>
    <w:rsid w:val="00130239"/>
    <w:rsid w:val="001328BB"/>
    <w:rsid w:val="00133664"/>
    <w:rsid w:val="00137830"/>
    <w:rsid w:val="00147F23"/>
    <w:rsid w:val="00151591"/>
    <w:rsid w:val="00166976"/>
    <w:rsid w:val="001774B5"/>
    <w:rsid w:val="0018409F"/>
    <w:rsid w:val="001848FE"/>
    <w:rsid w:val="00190521"/>
    <w:rsid w:val="001A7B53"/>
    <w:rsid w:val="001C0139"/>
    <w:rsid w:val="001D1C09"/>
    <w:rsid w:val="001E6844"/>
    <w:rsid w:val="001F4332"/>
    <w:rsid w:val="001F5870"/>
    <w:rsid w:val="001F58B4"/>
    <w:rsid w:val="001F66A4"/>
    <w:rsid w:val="00200E3E"/>
    <w:rsid w:val="00203F0B"/>
    <w:rsid w:val="00204194"/>
    <w:rsid w:val="002131FA"/>
    <w:rsid w:val="00213F0F"/>
    <w:rsid w:val="00216276"/>
    <w:rsid w:val="00236041"/>
    <w:rsid w:val="00237A1A"/>
    <w:rsid w:val="00237F56"/>
    <w:rsid w:val="002407F0"/>
    <w:rsid w:val="002447F0"/>
    <w:rsid w:val="002466FC"/>
    <w:rsid w:val="00251C98"/>
    <w:rsid w:val="00251D6B"/>
    <w:rsid w:val="00253D4C"/>
    <w:rsid w:val="002553B0"/>
    <w:rsid w:val="00256BE4"/>
    <w:rsid w:val="00261D67"/>
    <w:rsid w:val="0026273D"/>
    <w:rsid w:val="00265EB5"/>
    <w:rsid w:val="00273702"/>
    <w:rsid w:val="00283E54"/>
    <w:rsid w:val="0028440B"/>
    <w:rsid w:val="0029081B"/>
    <w:rsid w:val="002A2AC4"/>
    <w:rsid w:val="002A3E0A"/>
    <w:rsid w:val="002B60B2"/>
    <w:rsid w:val="002B7D9F"/>
    <w:rsid w:val="002C2CA6"/>
    <w:rsid w:val="002C2D1C"/>
    <w:rsid w:val="002C3C5B"/>
    <w:rsid w:val="002C5A9F"/>
    <w:rsid w:val="002D1606"/>
    <w:rsid w:val="002D1659"/>
    <w:rsid w:val="002D7C27"/>
    <w:rsid w:val="002E3A2D"/>
    <w:rsid w:val="002F1638"/>
    <w:rsid w:val="002F2F23"/>
    <w:rsid w:val="00303846"/>
    <w:rsid w:val="00314019"/>
    <w:rsid w:val="00315BE1"/>
    <w:rsid w:val="00316EE9"/>
    <w:rsid w:val="0031721D"/>
    <w:rsid w:val="00325C07"/>
    <w:rsid w:val="003332C4"/>
    <w:rsid w:val="0033563A"/>
    <w:rsid w:val="00342B06"/>
    <w:rsid w:val="003445ED"/>
    <w:rsid w:val="003465D1"/>
    <w:rsid w:val="003523C8"/>
    <w:rsid w:val="00367201"/>
    <w:rsid w:val="003770AB"/>
    <w:rsid w:val="00380300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B7DBC"/>
    <w:rsid w:val="003C3C96"/>
    <w:rsid w:val="003C3E5D"/>
    <w:rsid w:val="003C458C"/>
    <w:rsid w:val="003C595C"/>
    <w:rsid w:val="003C5D56"/>
    <w:rsid w:val="003D09AE"/>
    <w:rsid w:val="003D36E9"/>
    <w:rsid w:val="003D4337"/>
    <w:rsid w:val="003D674B"/>
    <w:rsid w:val="003E096B"/>
    <w:rsid w:val="003E0C94"/>
    <w:rsid w:val="003E3C65"/>
    <w:rsid w:val="003F144D"/>
    <w:rsid w:val="003F1B57"/>
    <w:rsid w:val="003F25AE"/>
    <w:rsid w:val="003F305E"/>
    <w:rsid w:val="0040548D"/>
    <w:rsid w:val="004123F3"/>
    <w:rsid w:val="0041351B"/>
    <w:rsid w:val="004160D7"/>
    <w:rsid w:val="00417857"/>
    <w:rsid w:val="00421B1D"/>
    <w:rsid w:val="00427D4D"/>
    <w:rsid w:val="00433BE4"/>
    <w:rsid w:val="00440561"/>
    <w:rsid w:val="00442CC1"/>
    <w:rsid w:val="00445997"/>
    <w:rsid w:val="00454109"/>
    <w:rsid w:val="00455F60"/>
    <w:rsid w:val="00456C94"/>
    <w:rsid w:val="00482EDB"/>
    <w:rsid w:val="00485DC1"/>
    <w:rsid w:val="004A1338"/>
    <w:rsid w:val="004A1C64"/>
    <w:rsid w:val="004A59DC"/>
    <w:rsid w:val="004A6786"/>
    <w:rsid w:val="004B739B"/>
    <w:rsid w:val="004C663D"/>
    <w:rsid w:val="004D160E"/>
    <w:rsid w:val="004D42A5"/>
    <w:rsid w:val="004D6363"/>
    <w:rsid w:val="004E3717"/>
    <w:rsid w:val="004F537C"/>
    <w:rsid w:val="005034FE"/>
    <w:rsid w:val="005039E9"/>
    <w:rsid w:val="00505388"/>
    <w:rsid w:val="00507954"/>
    <w:rsid w:val="00511586"/>
    <w:rsid w:val="0052067B"/>
    <w:rsid w:val="005228E8"/>
    <w:rsid w:val="00545192"/>
    <w:rsid w:val="00547B2F"/>
    <w:rsid w:val="0056662D"/>
    <w:rsid w:val="00566B4F"/>
    <w:rsid w:val="00573CCB"/>
    <w:rsid w:val="00576EFD"/>
    <w:rsid w:val="00581F32"/>
    <w:rsid w:val="00582813"/>
    <w:rsid w:val="005837D0"/>
    <w:rsid w:val="00590CF1"/>
    <w:rsid w:val="00590FB0"/>
    <w:rsid w:val="005972EA"/>
    <w:rsid w:val="005A0FB6"/>
    <w:rsid w:val="005A3FF7"/>
    <w:rsid w:val="005A5D13"/>
    <w:rsid w:val="005B1627"/>
    <w:rsid w:val="005C020B"/>
    <w:rsid w:val="005C274C"/>
    <w:rsid w:val="005C3A8F"/>
    <w:rsid w:val="005C705D"/>
    <w:rsid w:val="005D435A"/>
    <w:rsid w:val="005D5124"/>
    <w:rsid w:val="005E0AF3"/>
    <w:rsid w:val="005F1A35"/>
    <w:rsid w:val="005F28AC"/>
    <w:rsid w:val="005F7BA0"/>
    <w:rsid w:val="00600582"/>
    <w:rsid w:val="00604720"/>
    <w:rsid w:val="00607139"/>
    <w:rsid w:val="0061118A"/>
    <w:rsid w:val="0061540E"/>
    <w:rsid w:val="00617AE3"/>
    <w:rsid w:val="00622406"/>
    <w:rsid w:val="00624C20"/>
    <w:rsid w:val="006260BC"/>
    <w:rsid w:val="00642DE4"/>
    <w:rsid w:val="00644E38"/>
    <w:rsid w:val="0064549F"/>
    <w:rsid w:val="006528C4"/>
    <w:rsid w:val="0065318F"/>
    <w:rsid w:val="00655D37"/>
    <w:rsid w:val="0065675B"/>
    <w:rsid w:val="006570BC"/>
    <w:rsid w:val="0065770D"/>
    <w:rsid w:val="00675BF5"/>
    <w:rsid w:val="006820AE"/>
    <w:rsid w:val="006902B4"/>
    <w:rsid w:val="0069209F"/>
    <w:rsid w:val="006966CC"/>
    <w:rsid w:val="006A40FF"/>
    <w:rsid w:val="006A437C"/>
    <w:rsid w:val="006A5C70"/>
    <w:rsid w:val="006B29DE"/>
    <w:rsid w:val="006B4618"/>
    <w:rsid w:val="006B54EA"/>
    <w:rsid w:val="006B71D6"/>
    <w:rsid w:val="006B73F3"/>
    <w:rsid w:val="006C26F8"/>
    <w:rsid w:val="006C3547"/>
    <w:rsid w:val="006C601A"/>
    <w:rsid w:val="006C68CE"/>
    <w:rsid w:val="006D08AF"/>
    <w:rsid w:val="006E5C35"/>
    <w:rsid w:val="006E621C"/>
    <w:rsid w:val="006F425D"/>
    <w:rsid w:val="006F72BC"/>
    <w:rsid w:val="00702135"/>
    <w:rsid w:val="007115FF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57E3F"/>
    <w:rsid w:val="00760DA2"/>
    <w:rsid w:val="00762744"/>
    <w:rsid w:val="007712CD"/>
    <w:rsid w:val="007741EC"/>
    <w:rsid w:val="0077427B"/>
    <w:rsid w:val="00776F30"/>
    <w:rsid w:val="00777EAF"/>
    <w:rsid w:val="007916A5"/>
    <w:rsid w:val="00792378"/>
    <w:rsid w:val="007A211E"/>
    <w:rsid w:val="007A43A4"/>
    <w:rsid w:val="007B02B9"/>
    <w:rsid w:val="007B388E"/>
    <w:rsid w:val="007B3D9A"/>
    <w:rsid w:val="007C1CCD"/>
    <w:rsid w:val="007C5E6B"/>
    <w:rsid w:val="007D03D8"/>
    <w:rsid w:val="007D07DB"/>
    <w:rsid w:val="007D0969"/>
    <w:rsid w:val="007D0DF8"/>
    <w:rsid w:val="007D457B"/>
    <w:rsid w:val="007D46CC"/>
    <w:rsid w:val="007D4F70"/>
    <w:rsid w:val="007D50C2"/>
    <w:rsid w:val="007D642C"/>
    <w:rsid w:val="007D7AF9"/>
    <w:rsid w:val="007E6CF3"/>
    <w:rsid w:val="007F0199"/>
    <w:rsid w:val="007F2E83"/>
    <w:rsid w:val="007F3818"/>
    <w:rsid w:val="00805303"/>
    <w:rsid w:val="00811D93"/>
    <w:rsid w:val="00812C6D"/>
    <w:rsid w:val="00816082"/>
    <w:rsid w:val="008308DD"/>
    <w:rsid w:val="00831908"/>
    <w:rsid w:val="0083462E"/>
    <w:rsid w:val="0083499E"/>
    <w:rsid w:val="00835B3F"/>
    <w:rsid w:val="00845C69"/>
    <w:rsid w:val="00847E77"/>
    <w:rsid w:val="00852E9F"/>
    <w:rsid w:val="008551EE"/>
    <w:rsid w:val="00860F92"/>
    <w:rsid w:val="00862368"/>
    <w:rsid w:val="00862852"/>
    <w:rsid w:val="008636BD"/>
    <w:rsid w:val="00867EF2"/>
    <w:rsid w:val="0087143B"/>
    <w:rsid w:val="00877BFD"/>
    <w:rsid w:val="00880A1A"/>
    <w:rsid w:val="00883F69"/>
    <w:rsid w:val="00884DCD"/>
    <w:rsid w:val="00886F75"/>
    <w:rsid w:val="008876D1"/>
    <w:rsid w:val="0089552B"/>
    <w:rsid w:val="008A001B"/>
    <w:rsid w:val="008A2C3D"/>
    <w:rsid w:val="008A2DB6"/>
    <w:rsid w:val="008B00F4"/>
    <w:rsid w:val="008B0C22"/>
    <w:rsid w:val="008B105A"/>
    <w:rsid w:val="008B2DFF"/>
    <w:rsid w:val="008B581A"/>
    <w:rsid w:val="008B5BEC"/>
    <w:rsid w:val="008B7A45"/>
    <w:rsid w:val="008C1A67"/>
    <w:rsid w:val="008E2A48"/>
    <w:rsid w:val="008E4463"/>
    <w:rsid w:val="008E4692"/>
    <w:rsid w:val="008F2A90"/>
    <w:rsid w:val="008F4112"/>
    <w:rsid w:val="009002D7"/>
    <w:rsid w:val="00906B76"/>
    <w:rsid w:val="00906C0D"/>
    <w:rsid w:val="00916C49"/>
    <w:rsid w:val="009173DB"/>
    <w:rsid w:val="009374DE"/>
    <w:rsid w:val="0094160C"/>
    <w:rsid w:val="00941D5C"/>
    <w:rsid w:val="0094752B"/>
    <w:rsid w:val="00956A90"/>
    <w:rsid w:val="00962DDD"/>
    <w:rsid w:val="00967255"/>
    <w:rsid w:val="0098627C"/>
    <w:rsid w:val="00986B69"/>
    <w:rsid w:val="00992ADE"/>
    <w:rsid w:val="00996846"/>
    <w:rsid w:val="00997509"/>
    <w:rsid w:val="009B2BCB"/>
    <w:rsid w:val="009B2E53"/>
    <w:rsid w:val="009B4551"/>
    <w:rsid w:val="009B79A8"/>
    <w:rsid w:val="009C0F92"/>
    <w:rsid w:val="009C13F9"/>
    <w:rsid w:val="009C47D4"/>
    <w:rsid w:val="009D5A5D"/>
    <w:rsid w:val="009E482C"/>
    <w:rsid w:val="009E5FC8"/>
    <w:rsid w:val="009E6383"/>
    <w:rsid w:val="009F0383"/>
    <w:rsid w:val="009F0D85"/>
    <w:rsid w:val="009F37C3"/>
    <w:rsid w:val="009F50BD"/>
    <w:rsid w:val="009F714D"/>
    <w:rsid w:val="00A02893"/>
    <w:rsid w:val="00A02D4C"/>
    <w:rsid w:val="00A03337"/>
    <w:rsid w:val="00A07B40"/>
    <w:rsid w:val="00A1109E"/>
    <w:rsid w:val="00A309B6"/>
    <w:rsid w:val="00A348DC"/>
    <w:rsid w:val="00A4282C"/>
    <w:rsid w:val="00A517A3"/>
    <w:rsid w:val="00A51B35"/>
    <w:rsid w:val="00A5287C"/>
    <w:rsid w:val="00A53F33"/>
    <w:rsid w:val="00A55202"/>
    <w:rsid w:val="00A56485"/>
    <w:rsid w:val="00A56A87"/>
    <w:rsid w:val="00A56AC3"/>
    <w:rsid w:val="00A60BE4"/>
    <w:rsid w:val="00A61236"/>
    <w:rsid w:val="00A63F21"/>
    <w:rsid w:val="00A648DC"/>
    <w:rsid w:val="00A709AE"/>
    <w:rsid w:val="00A70C58"/>
    <w:rsid w:val="00A70E76"/>
    <w:rsid w:val="00A719B5"/>
    <w:rsid w:val="00A845E2"/>
    <w:rsid w:val="00A8614E"/>
    <w:rsid w:val="00AA1424"/>
    <w:rsid w:val="00AB78C6"/>
    <w:rsid w:val="00AC5306"/>
    <w:rsid w:val="00AC6B7C"/>
    <w:rsid w:val="00AD005F"/>
    <w:rsid w:val="00AD4B60"/>
    <w:rsid w:val="00AD501A"/>
    <w:rsid w:val="00AD67C9"/>
    <w:rsid w:val="00AE17C6"/>
    <w:rsid w:val="00AE2BB6"/>
    <w:rsid w:val="00AE4B25"/>
    <w:rsid w:val="00AF1583"/>
    <w:rsid w:val="00AF39A1"/>
    <w:rsid w:val="00AF4DB2"/>
    <w:rsid w:val="00AF79BE"/>
    <w:rsid w:val="00AF7CE9"/>
    <w:rsid w:val="00B0131D"/>
    <w:rsid w:val="00B036FB"/>
    <w:rsid w:val="00B03B11"/>
    <w:rsid w:val="00B05192"/>
    <w:rsid w:val="00B0634E"/>
    <w:rsid w:val="00B07548"/>
    <w:rsid w:val="00B151C0"/>
    <w:rsid w:val="00B15561"/>
    <w:rsid w:val="00B20D25"/>
    <w:rsid w:val="00B23A0B"/>
    <w:rsid w:val="00B255BF"/>
    <w:rsid w:val="00B26F3B"/>
    <w:rsid w:val="00B3386F"/>
    <w:rsid w:val="00B35F35"/>
    <w:rsid w:val="00B40765"/>
    <w:rsid w:val="00B43403"/>
    <w:rsid w:val="00B530D2"/>
    <w:rsid w:val="00B577A1"/>
    <w:rsid w:val="00B61ECE"/>
    <w:rsid w:val="00B65CAA"/>
    <w:rsid w:val="00B830E0"/>
    <w:rsid w:val="00B87994"/>
    <w:rsid w:val="00B914CB"/>
    <w:rsid w:val="00B95C33"/>
    <w:rsid w:val="00BB6A07"/>
    <w:rsid w:val="00BC400B"/>
    <w:rsid w:val="00BC4EAA"/>
    <w:rsid w:val="00BD500E"/>
    <w:rsid w:val="00BD614A"/>
    <w:rsid w:val="00BE4B4C"/>
    <w:rsid w:val="00BE5B61"/>
    <w:rsid w:val="00BE7093"/>
    <w:rsid w:val="00BF324A"/>
    <w:rsid w:val="00BF43A4"/>
    <w:rsid w:val="00C05638"/>
    <w:rsid w:val="00C06C82"/>
    <w:rsid w:val="00C11153"/>
    <w:rsid w:val="00C15368"/>
    <w:rsid w:val="00C15E94"/>
    <w:rsid w:val="00C1782B"/>
    <w:rsid w:val="00C22ED4"/>
    <w:rsid w:val="00C24D75"/>
    <w:rsid w:val="00C24E6C"/>
    <w:rsid w:val="00C35047"/>
    <w:rsid w:val="00C352E3"/>
    <w:rsid w:val="00C36617"/>
    <w:rsid w:val="00C46BB6"/>
    <w:rsid w:val="00C51872"/>
    <w:rsid w:val="00C5200F"/>
    <w:rsid w:val="00C534DA"/>
    <w:rsid w:val="00C62515"/>
    <w:rsid w:val="00C7257F"/>
    <w:rsid w:val="00C76609"/>
    <w:rsid w:val="00C76B63"/>
    <w:rsid w:val="00C82336"/>
    <w:rsid w:val="00C844D7"/>
    <w:rsid w:val="00C90FF1"/>
    <w:rsid w:val="00C9598E"/>
    <w:rsid w:val="00C97068"/>
    <w:rsid w:val="00CA1AFB"/>
    <w:rsid w:val="00CA3C85"/>
    <w:rsid w:val="00CA57BF"/>
    <w:rsid w:val="00CA5DC3"/>
    <w:rsid w:val="00CB6B4C"/>
    <w:rsid w:val="00CD219A"/>
    <w:rsid w:val="00CE24BF"/>
    <w:rsid w:val="00CE24C4"/>
    <w:rsid w:val="00CE3453"/>
    <w:rsid w:val="00CE77C6"/>
    <w:rsid w:val="00CF4233"/>
    <w:rsid w:val="00CF4A00"/>
    <w:rsid w:val="00CF74EC"/>
    <w:rsid w:val="00D00409"/>
    <w:rsid w:val="00D03457"/>
    <w:rsid w:val="00D03B36"/>
    <w:rsid w:val="00D0688D"/>
    <w:rsid w:val="00D118EF"/>
    <w:rsid w:val="00D11E94"/>
    <w:rsid w:val="00D12A09"/>
    <w:rsid w:val="00D15E8C"/>
    <w:rsid w:val="00D200D4"/>
    <w:rsid w:val="00D226BF"/>
    <w:rsid w:val="00D26A93"/>
    <w:rsid w:val="00D3184E"/>
    <w:rsid w:val="00D404A7"/>
    <w:rsid w:val="00D425B8"/>
    <w:rsid w:val="00D44A41"/>
    <w:rsid w:val="00D47FB9"/>
    <w:rsid w:val="00D50415"/>
    <w:rsid w:val="00D504F6"/>
    <w:rsid w:val="00D51A35"/>
    <w:rsid w:val="00D51DB4"/>
    <w:rsid w:val="00D54E45"/>
    <w:rsid w:val="00D56E22"/>
    <w:rsid w:val="00D6108B"/>
    <w:rsid w:val="00D63BD3"/>
    <w:rsid w:val="00D640DF"/>
    <w:rsid w:val="00D7397E"/>
    <w:rsid w:val="00D81220"/>
    <w:rsid w:val="00D8747E"/>
    <w:rsid w:val="00D918AA"/>
    <w:rsid w:val="00D967FC"/>
    <w:rsid w:val="00D97315"/>
    <w:rsid w:val="00DA0CAA"/>
    <w:rsid w:val="00DA691F"/>
    <w:rsid w:val="00DB2375"/>
    <w:rsid w:val="00DC1DF8"/>
    <w:rsid w:val="00DC5084"/>
    <w:rsid w:val="00DC52C0"/>
    <w:rsid w:val="00DD5BB7"/>
    <w:rsid w:val="00DD619E"/>
    <w:rsid w:val="00DE582C"/>
    <w:rsid w:val="00DF3D73"/>
    <w:rsid w:val="00DF5454"/>
    <w:rsid w:val="00E05CDD"/>
    <w:rsid w:val="00E12A3F"/>
    <w:rsid w:val="00E160EA"/>
    <w:rsid w:val="00E22935"/>
    <w:rsid w:val="00E22B10"/>
    <w:rsid w:val="00E235A4"/>
    <w:rsid w:val="00E32BAF"/>
    <w:rsid w:val="00E367F0"/>
    <w:rsid w:val="00E37693"/>
    <w:rsid w:val="00E45718"/>
    <w:rsid w:val="00E506CB"/>
    <w:rsid w:val="00E572F7"/>
    <w:rsid w:val="00E61A42"/>
    <w:rsid w:val="00E644BE"/>
    <w:rsid w:val="00E65291"/>
    <w:rsid w:val="00E66DB9"/>
    <w:rsid w:val="00E67A24"/>
    <w:rsid w:val="00E7252B"/>
    <w:rsid w:val="00E743B3"/>
    <w:rsid w:val="00E768F4"/>
    <w:rsid w:val="00E77532"/>
    <w:rsid w:val="00E87A68"/>
    <w:rsid w:val="00E95184"/>
    <w:rsid w:val="00EA464E"/>
    <w:rsid w:val="00EA533B"/>
    <w:rsid w:val="00EB5591"/>
    <w:rsid w:val="00EB7C58"/>
    <w:rsid w:val="00EC0C30"/>
    <w:rsid w:val="00EC6208"/>
    <w:rsid w:val="00ED412C"/>
    <w:rsid w:val="00ED539C"/>
    <w:rsid w:val="00EF638F"/>
    <w:rsid w:val="00F017C9"/>
    <w:rsid w:val="00F12CEA"/>
    <w:rsid w:val="00F15799"/>
    <w:rsid w:val="00F23B70"/>
    <w:rsid w:val="00F33A1F"/>
    <w:rsid w:val="00F344B5"/>
    <w:rsid w:val="00F40F76"/>
    <w:rsid w:val="00F42488"/>
    <w:rsid w:val="00F553D5"/>
    <w:rsid w:val="00F6194E"/>
    <w:rsid w:val="00F63AD0"/>
    <w:rsid w:val="00F66075"/>
    <w:rsid w:val="00F66F03"/>
    <w:rsid w:val="00F7092A"/>
    <w:rsid w:val="00F71568"/>
    <w:rsid w:val="00F74765"/>
    <w:rsid w:val="00F76013"/>
    <w:rsid w:val="00F86557"/>
    <w:rsid w:val="00F90802"/>
    <w:rsid w:val="00F94C75"/>
    <w:rsid w:val="00FA2075"/>
    <w:rsid w:val="00FB0846"/>
    <w:rsid w:val="00FB237A"/>
    <w:rsid w:val="00FB2AEC"/>
    <w:rsid w:val="00FB771C"/>
    <w:rsid w:val="00FC5833"/>
    <w:rsid w:val="00FD77EB"/>
    <w:rsid w:val="00FE1455"/>
    <w:rsid w:val="00FE1AB1"/>
    <w:rsid w:val="00FE3DCA"/>
    <w:rsid w:val="00FE4785"/>
    <w:rsid w:val="00FE677C"/>
    <w:rsid w:val="00FF55A8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0F4D4D-0155-4986-B6E2-406EBE51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link w:val="BodyTextChar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E66DB9"/>
    <w:rPr>
      <w:rFonts w:ascii="Arial" w:hAnsi="Arial" w:cs="Arial"/>
      <w:sz w:val="22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6D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6DB9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E506CB"/>
    <w:rPr>
      <w:rFonts w:ascii="Calibri" w:eastAsiaTheme="minorHAnsi" w:hAnsi="Calibri" w:cs="Calibri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E506C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7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lewinax\Documents\Custom%20Office%20Templates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96E05-9431-40BC-AAF9-C44D53AD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Van Lewen, Alan</dc:creator>
  <cp:keywords/>
  <cp:lastModifiedBy>McCoy, Steve</cp:lastModifiedBy>
  <cp:revision>2</cp:revision>
  <cp:lastPrinted>2018-04-02T13:16:00Z</cp:lastPrinted>
  <dcterms:created xsi:type="dcterms:W3CDTF">2018-05-01T14:51:00Z</dcterms:created>
  <dcterms:modified xsi:type="dcterms:W3CDTF">2018-05-01T14:51:00Z</dcterms:modified>
</cp:coreProperties>
</file>