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2DE4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bookmarkStart w:id="0" w:name="_GoBack"/>
      <w:bookmarkEnd w:id="0"/>
    </w:p>
    <w:p w:rsidR="00642DE4" w:rsidRPr="001C73DC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 w:rsidRPr="001C73DC">
        <w:rPr>
          <w:rFonts w:ascii="Times New Roman" w:hAnsi="Times New Roman"/>
          <w:b/>
          <w:sz w:val="28"/>
          <w:szCs w:val="32"/>
        </w:rPr>
        <w:t>Florida Department of Health</w:t>
      </w:r>
    </w:p>
    <w:p w:rsidR="00642DE4" w:rsidRPr="001C73DC" w:rsidRDefault="00642DE4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Florida Administrative Code Chapter 64J-1</w:t>
      </w:r>
    </w:p>
    <w:p w:rsidR="00642DE4" w:rsidRDefault="00F64D6C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Rule Workshop </w:t>
      </w:r>
      <w:r w:rsidR="00642DE4" w:rsidRPr="001C73DC">
        <w:rPr>
          <w:rFonts w:ascii="Times New Roman" w:hAnsi="Times New Roman"/>
          <w:b/>
          <w:sz w:val="28"/>
          <w:szCs w:val="32"/>
        </w:rPr>
        <w:t>Agenda</w:t>
      </w:r>
    </w:p>
    <w:p w:rsidR="00642DE4" w:rsidRDefault="001C4979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January 22, 2019</w:t>
      </w:r>
    </w:p>
    <w:p w:rsidR="00642DE4" w:rsidRPr="001C73DC" w:rsidRDefault="001C4979" w:rsidP="00642DE4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1:00 p.m.</w:t>
      </w:r>
      <w:r w:rsidR="0054166B">
        <w:rPr>
          <w:rFonts w:ascii="Times New Roman" w:hAnsi="Times New Roman"/>
          <w:b/>
          <w:sz w:val="28"/>
          <w:szCs w:val="32"/>
        </w:rPr>
        <w:t>, ES</w:t>
      </w:r>
      <w:r w:rsidR="00642DE4">
        <w:rPr>
          <w:rFonts w:ascii="Times New Roman" w:hAnsi="Times New Roman"/>
          <w:b/>
          <w:sz w:val="28"/>
          <w:szCs w:val="32"/>
        </w:rPr>
        <w:t>T</w:t>
      </w:r>
    </w:p>
    <w:p w:rsidR="00642DE4" w:rsidRDefault="00642DE4" w:rsidP="00642DE4">
      <w:pPr>
        <w:rPr>
          <w:rFonts w:ascii="Times New Roman" w:hAnsi="Times New Roman"/>
        </w:rPr>
      </w:pPr>
    </w:p>
    <w:p w:rsidR="00642DE4" w:rsidRPr="001C73DC" w:rsidRDefault="00642DE4" w:rsidP="00642DE4">
      <w:pPr>
        <w:rPr>
          <w:rFonts w:ascii="Times New Roman" w:hAnsi="Times New Roman"/>
          <w:sz w:val="16"/>
        </w:rPr>
      </w:pPr>
    </w:p>
    <w:p w:rsidR="00642DE4" w:rsidRDefault="00642DE4" w:rsidP="00642DE4">
      <w:pPr>
        <w:rPr>
          <w:rFonts w:ascii="Times New Roman" w:hAnsi="Times New Roman"/>
        </w:rPr>
      </w:pPr>
      <w:r w:rsidRPr="00AF2F4D">
        <w:rPr>
          <w:rFonts w:ascii="Times New Roman" w:hAnsi="Times New Roman"/>
          <w:b/>
        </w:rPr>
        <w:t xml:space="preserve">I.  </w:t>
      </w:r>
      <w:r w:rsidR="00527362">
        <w:rPr>
          <w:rFonts w:ascii="Times New Roman" w:hAnsi="Times New Roman"/>
          <w:b/>
        </w:rPr>
        <w:t xml:space="preserve"> </w:t>
      </w:r>
      <w:r w:rsidRPr="00AF2F4D">
        <w:rPr>
          <w:rFonts w:ascii="Times New Roman" w:hAnsi="Times New Roman"/>
          <w:b/>
        </w:rPr>
        <w:t>Opening Remarks</w:t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rPr>
          <w:rFonts w:ascii="Times New Roman" w:hAnsi="Times New Roman"/>
        </w:rPr>
      </w:pP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642DE4" w:rsidRDefault="00642DE4" w:rsidP="00642DE4">
      <w:pPr>
        <w:rPr>
          <w:rFonts w:ascii="Times New Roman" w:hAnsi="Times New Roman"/>
        </w:rPr>
      </w:pPr>
      <w:r w:rsidRPr="00AF2F4D">
        <w:rPr>
          <w:rFonts w:ascii="Times New Roman" w:hAnsi="Times New Roman"/>
          <w:b/>
        </w:rPr>
        <w:t xml:space="preserve">II. </w:t>
      </w:r>
      <w:r w:rsidR="00527362">
        <w:rPr>
          <w:rFonts w:ascii="Times New Roman" w:hAnsi="Times New Roman"/>
          <w:b/>
        </w:rPr>
        <w:t xml:space="preserve"> </w:t>
      </w:r>
      <w:r w:rsidRPr="00AF2F4D">
        <w:rPr>
          <w:rFonts w:ascii="Times New Roman" w:hAnsi="Times New Roman"/>
          <w:b/>
        </w:rPr>
        <w:t>Discussion of Rules</w:t>
      </w:r>
      <w:r w:rsidRPr="00AF2F4D">
        <w:rPr>
          <w:rFonts w:ascii="Times New Roman" w:hAnsi="Times New Roman"/>
          <w:b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 w:rsidRPr="00F5316E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1C4979" w:rsidRDefault="00642DE4" w:rsidP="00642DE4">
      <w:pPr>
        <w:spacing w:before="1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C4979" w:rsidRPr="001C4979" w:rsidRDefault="001C4979" w:rsidP="001C4979">
      <w:pPr>
        <w:spacing w:line="264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hyperlink r:id="rId8" w:tgtFrame="ruleNo" w:history="1">
        <w:r w:rsidRPr="001C4979">
          <w:rPr>
            <w:rFonts w:ascii="Times New Roman" w:hAnsi="Times New Roman"/>
          </w:rPr>
          <w:t>64J-1.002</w:t>
        </w:r>
      </w:hyperlink>
      <w:r w:rsidRPr="001C4979">
        <w:rPr>
          <w:rFonts w:ascii="Times New Roman" w:hAnsi="Times New Roman"/>
        </w:rPr>
        <w:tab/>
      </w:r>
      <w:r w:rsidRPr="001C4979">
        <w:rPr>
          <w:rFonts w:ascii="Times New Roman" w:hAnsi="Times New Roman"/>
        </w:rPr>
        <w:tab/>
        <w:t>Basic Life Support Service License - Ground</w:t>
      </w:r>
    </w:p>
    <w:p w:rsidR="001C4979" w:rsidRPr="001C4979" w:rsidRDefault="009421E6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hyperlink r:id="rId9" w:tgtFrame="ruleNo" w:history="1">
        <w:r w:rsidR="001C4979" w:rsidRPr="001C4979">
          <w:rPr>
            <w:rFonts w:ascii="Times New Roman" w:hAnsi="Times New Roman"/>
          </w:rPr>
          <w:t>64J-1.003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Advanced Life Support Service License - Ground</w:t>
      </w:r>
    </w:p>
    <w:p w:rsidR="001C4979" w:rsidRPr="001C4979" w:rsidRDefault="009421E6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hyperlink r:id="rId10" w:tgtFrame="ruleNo" w:history="1">
        <w:r w:rsidR="001C4979" w:rsidRPr="001C4979">
          <w:rPr>
            <w:rFonts w:ascii="Times New Roman" w:hAnsi="Times New Roman"/>
          </w:rPr>
          <w:t>64J-1.005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Air Ambulances</w:t>
      </w:r>
    </w:p>
    <w:p w:rsidR="001C4979" w:rsidRPr="001C4979" w:rsidRDefault="009421E6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hyperlink r:id="rId11" w:tgtFrame="ruleNo" w:history="1">
        <w:r w:rsidR="001C4979" w:rsidRPr="001C4979">
          <w:rPr>
            <w:rFonts w:ascii="Times New Roman" w:hAnsi="Times New Roman"/>
          </w:rPr>
          <w:t>64J-1.006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Neonatal Transports</w:t>
      </w:r>
    </w:p>
    <w:p w:rsidR="001C4979" w:rsidRPr="001C4979" w:rsidRDefault="009421E6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hyperlink r:id="rId12" w:tgtFrame="ruleNo" w:history="1">
        <w:r w:rsidR="001C4979" w:rsidRPr="001C4979">
          <w:rPr>
            <w:rFonts w:ascii="Times New Roman" w:hAnsi="Times New Roman"/>
          </w:rPr>
          <w:t>64J-1.007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Vehicle Permits</w:t>
      </w:r>
    </w:p>
    <w:p w:rsidR="001C4979" w:rsidRPr="001C4979" w:rsidRDefault="001C4979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r w:rsidRPr="001C4979">
        <w:rPr>
          <w:rFonts w:ascii="Times New Roman" w:hAnsi="Times New Roman"/>
        </w:rPr>
        <w:t>64J-1.012</w:t>
      </w:r>
      <w:r w:rsidRPr="001C4979">
        <w:rPr>
          <w:rFonts w:ascii="Times New Roman" w:hAnsi="Times New Roman"/>
        </w:rPr>
        <w:tab/>
      </w:r>
      <w:r w:rsidRPr="001C4979">
        <w:rPr>
          <w:rFonts w:ascii="Times New Roman" w:hAnsi="Times New Roman"/>
        </w:rPr>
        <w:tab/>
        <w:t>Examinations</w:t>
      </w:r>
    </w:p>
    <w:p w:rsidR="001C4979" w:rsidRPr="001C4979" w:rsidRDefault="001C4979" w:rsidP="001C4979">
      <w:pPr>
        <w:spacing w:line="264" w:lineRule="auto"/>
        <w:ind w:left="720"/>
        <w:jc w:val="both"/>
        <w:rPr>
          <w:rFonts w:ascii="Times New Roman" w:hAnsi="Times New Roman"/>
        </w:rPr>
      </w:pPr>
      <w:r w:rsidRPr="001C4979">
        <w:rPr>
          <w:rFonts w:ascii="Times New Roman" w:hAnsi="Times New Roman"/>
        </w:rPr>
        <w:t>64J-1.014</w:t>
      </w:r>
      <w:r w:rsidRPr="001C4979">
        <w:rPr>
          <w:rFonts w:ascii="Times New Roman" w:hAnsi="Times New Roman"/>
        </w:rPr>
        <w:tab/>
      </w:r>
      <w:r w:rsidRPr="001C4979">
        <w:rPr>
          <w:rFonts w:ascii="Times New Roman" w:hAnsi="Times New Roman"/>
        </w:rPr>
        <w:tab/>
        <w:t>Records and Reports</w:t>
      </w:r>
    </w:p>
    <w:p w:rsidR="001C4979" w:rsidRPr="001C4979" w:rsidRDefault="001C4979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r w:rsidRPr="001C4979">
        <w:rPr>
          <w:rFonts w:ascii="Times New Roman" w:hAnsi="Times New Roman"/>
        </w:rPr>
        <w:t>64J-1.015</w:t>
      </w:r>
      <w:r w:rsidRPr="001C4979">
        <w:rPr>
          <w:rFonts w:ascii="Times New Roman" w:hAnsi="Times New Roman"/>
        </w:rPr>
        <w:tab/>
      </w:r>
      <w:r w:rsidRPr="001C4979">
        <w:rPr>
          <w:rFonts w:ascii="Times New Roman" w:hAnsi="Times New Roman"/>
        </w:rPr>
        <w:tab/>
        <w:t>Emergency Medical Services Grants Procedures</w:t>
      </w:r>
    </w:p>
    <w:p w:rsidR="001C4979" w:rsidRPr="001C4979" w:rsidRDefault="001C4979" w:rsidP="001C4979">
      <w:pPr>
        <w:spacing w:line="264" w:lineRule="auto"/>
        <w:ind w:left="2880" w:hanging="2160"/>
        <w:jc w:val="both"/>
        <w:rPr>
          <w:rFonts w:ascii="Times New Roman" w:hAnsi="Times New Roman"/>
        </w:rPr>
      </w:pPr>
      <w:r w:rsidRPr="001C4979">
        <w:rPr>
          <w:rFonts w:ascii="Times New Roman" w:hAnsi="Times New Roman"/>
        </w:rPr>
        <w:t>64J-1.017</w:t>
      </w:r>
      <w:r w:rsidRPr="001C4979">
        <w:rPr>
          <w:rFonts w:ascii="Times New Roman" w:hAnsi="Times New Roman"/>
        </w:rPr>
        <w:tab/>
        <w:t>Convicted Felons Applying for EMT or Paramedic Certification or Recertification</w:t>
      </w:r>
    </w:p>
    <w:p w:rsidR="001C4979" w:rsidRPr="001C4979" w:rsidRDefault="001C4979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r w:rsidRPr="001C4979">
        <w:rPr>
          <w:rFonts w:ascii="Times New Roman" w:hAnsi="Times New Roman"/>
        </w:rPr>
        <w:t>64J-1.018</w:t>
      </w:r>
      <w:r w:rsidRPr="001C4979">
        <w:rPr>
          <w:rFonts w:ascii="Times New Roman" w:hAnsi="Times New Roman"/>
        </w:rPr>
        <w:tab/>
      </w:r>
      <w:r w:rsidRPr="001C4979">
        <w:rPr>
          <w:rFonts w:ascii="Times New Roman" w:hAnsi="Times New Roman"/>
        </w:rPr>
        <w:tab/>
        <w:t>Inspections</w:t>
      </w:r>
    </w:p>
    <w:p w:rsidR="001C4979" w:rsidRPr="001C4979" w:rsidRDefault="009421E6" w:rsidP="001C4979">
      <w:pPr>
        <w:spacing w:line="264" w:lineRule="auto"/>
        <w:ind w:firstLine="720"/>
        <w:jc w:val="both"/>
        <w:rPr>
          <w:rFonts w:ascii="Times New Roman" w:hAnsi="Times New Roman"/>
        </w:rPr>
      </w:pPr>
      <w:hyperlink r:id="rId13" w:tgtFrame="ruleNo" w:history="1">
        <w:r w:rsidR="001C4979" w:rsidRPr="001C4979">
          <w:rPr>
            <w:rFonts w:ascii="Times New Roman" w:hAnsi="Times New Roman"/>
          </w:rPr>
          <w:t>64J-1.019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Emergency Treatment of Insect Stings</w:t>
      </w:r>
    </w:p>
    <w:p w:rsidR="00642DE4" w:rsidRDefault="009421E6" w:rsidP="008F0E84">
      <w:pPr>
        <w:spacing w:line="264" w:lineRule="auto"/>
        <w:ind w:firstLine="720"/>
        <w:rPr>
          <w:rFonts w:ascii="Times New Roman" w:hAnsi="Times New Roman"/>
        </w:rPr>
      </w:pPr>
      <w:hyperlink r:id="rId14" w:tgtFrame="ruleNo" w:history="1">
        <w:r w:rsidR="001C4979" w:rsidRPr="001C4979">
          <w:rPr>
            <w:rFonts w:ascii="Times New Roman" w:hAnsi="Times New Roman"/>
          </w:rPr>
          <w:t>64J-1.0201</w:t>
        </w:r>
      </w:hyperlink>
      <w:r w:rsidR="001C4979" w:rsidRPr="001C4979">
        <w:rPr>
          <w:rFonts w:ascii="Times New Roman" w:hAnsi="Times New Roman"/>
        </w:rPr>
        <w:tab/>
      </w:r>
      <w:r w:rsidR="001C4979" w:rsidRPr="001C4979">
        <w:rPr>
          <w:rFonts w:ascii="Times New Roman" w:hAnsi="Times New Roman"/>
        </w:rPr>
        <w:tab/>
        <w:t>EMS Instructor Qualifications</w:t>
      </w:r>
      <w:r w:rsidR="00642DE4">
        <w:rPr>
          <w:rFonts w:ascii="Times New Roman" w:hAnsi="Times New Roman"/>
        </w:rPr>
        <w:tab/>
      </w:r>
    </w:p>
    <w:p w:rsidR="00642DE4" w:rsidRPr="001C73DC" w:rsidRDefault="00642DE4" w:rsidP="00642DE4">
      <w:pPr>
        <w:ind w:left="720"/>
        <w:rPr>
          <w:rFonts w:ascii="Times New Roman" w:hAnsi="Times New Roman"/>
          <w:sz w:val="18"/>
        </w:rPr>
      </w:pPr>
    </w:p>
    <w:p w:rsidR="00642DE4" w:rsidRPr="001C73DC" w:rsidRDefault="00642DE4" w:rsidP="00642DE4">
      <w:pPr>
        <w:rPr>
          <w:rFonts w:ascii="Times New Roman" w:hAnsi="Times New Roman"/>
          <w:sz w:val="10"/>
        </w:rPr>
      </w:pPr>
    </w:p>
    <w:p w:rsidR="00642DE4" w:rsidRPr="00C06C82" w:rsidRDefault="00527362" w:rsidP="00642DE4">
      <w:r>
        <w:rPr>
          <w:rFonts w:ascii="Times New Roman" w:hAnsi="Times New Roman"/>
          <w:b/>
        </w:rPr>
        <w:t>III</w:t>
      </w:r>
      <w:r w:rsidR="00642DE4" w:rsidRPr="00AF2F4D">
        <w:rPr>
          <w:rFonts w:ascii="Times New Roman" w:hAnsi="Times New Roman"/>
          <w:b/>
        </w:rPr>
        <w:t>. Closing Remarks</w:t>
      </w:r>
      <w:r w:rsidR="00642DE4" w:rsidRPr="00F5316E">
        <w:rPr>
          <w:rFonts w:ascii="Times New Roman" w:hAnsi="Times New Roman"/>
        </w:rPr>
        <w:tab/>
      </w:r>
      <w:r w:rsidR="00642DE4" w:rsidRPr="00F5316E">
        <w:rPr>
          <w:rFonts w:ascii="Times New Roman" w:hAnsi="Times New Roman"/>
        </w:rPr>
        <w:tab/>
      </w:r>
      <w:r w:rsidR="00642DE4" w:rsidRPr="00F5316E">
        <w:rPr>
          <w:rFonts w:ascii="Times New Roman" w:hAnsi="Times New Roman"/>
        </w:rPr>
        <w:tab/>
      </w:r>
      <w:r w:rsidR="00642DE4" w:rsidRPr="00F5316E">
        <w:rPr>
          <w:rFonts w:ascii="Times New Roman" w:hAnsi="Times New Roman"/>
        </w:rPr>
        <w:tab/>
      </w:r>
      <w:r w:rsidR="00642DE4" w:rsidRPr="00F5316E">
        <w:rPr>
          <w:rFonts w:ascii="Times New Roman" w:hAnsi="Times New Roman"/>
        </w:rPr>
        <w:tab/>
      </w:r>
      <w:r w:rsidR="00642DE4" w:rsidRPr="00F5316E">
        <w:rPr>
          <w:rFonts w:ascii="Times New Roman" w:hAnsi="Times New Roman"/>
        </w:rPr>
        <w:tab/>
      </w:r>
    </w:p>
    <w:p w:rsidR="00273702" w:rsidRPr="00F74765" w:rsidRDefault="00273702" w:rsidP="00642DE4">
      <w:pPr>
        <w:rPr>
          <w:rFonts w:cs="Arial"/>
          <w:szCs w:val="22"/>
        </w:rPr>
      </w:pPr>
    </w:p>
    <w:sectPr w:rsidR="00273702" w:rsidRPr="00F74765" w:rsidSect="006A5C70">
      <w:headerReference w:type="default" r:id="rId15"/>
      <w:headerReference w:type="first" r:id="rId16"/>
      <w:footerReference w:type="first" r:id="rId17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675B" w:rsidRDefault="0065675B">
      <w:r>
        <w:separator/>
      </w:r>
    </w:p>
  </w:endnote>
  <w:endnote w:type="continuationSeparator" w:id="0">
    <w:p w:rsidR="0065675B" w:rsidRDefault="00656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64549F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64549F" w:rsidRPr="002D7C27" w:rsidRDefault="0064549F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64549F" w:rsidRPr="002D7C27" w:rsidRDefault="0064549F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64549F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64549F" w:rsidRPr="008E4463" w:rsidRDefault="0064549F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9002D7" w:rsidRDefault="0064549F" w:rsidP="00655D37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655D37">
            <w:rPr>
              <w:rFonts w:ascii="Arial Black" w:hAnsi="Arial Black" w:cs="Arial"/>
              <w:b/>
              <w:sz w:val="16"/>
              <w:szCs w:val="16"/>
            </w:rPr>
            <w:t>Division of Emergency Preparedness and Community Support</w:t>
          </w:r>
          <w:r>
            <w:rPr>
              <w:rFonts w:ascii="Arial Black" w:hAnsi="Arial Black" w:cs="Arial"/>
              <w:b/>
              <w:sz w:val="16"/>
              <w:szCs w:val="16"/>
            </w:rPr>
            <w:t xml:space="preserve"> </w:t>
          </w:r>
        </w:p>
        <w:p w:rsidR="0064549F" w:rsidRPr="00655D37" w:rsidRDefault="0064549F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64549F" w:rsidRPr="008E4463" w:rsidRDefault="0064549F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 xml:space="preserve">4052 Bald Cypress Way, Bin </w:t>
          </w:r>
          <w:r>
            <w:rPr>
              <w:rFonts w:ascii="Arial Narrow" w:hAnsi="Arial Narrow" w:cs="Arial"/>
              <w:sz w:val="16"/>
              <w:szCs w:val="16"/>
            </w:rPr>
            <w:t xml:space="preserve">A-22 </w:t>
          </w:r>
          <w:r w:rsidRPr="008E4463">
            <w:rPr>
              <w:rFonts w:ascii="Arial Narrow" w:hAnsi="Arial Narrow" w:cs="Arial"/>
              <w:sz w:val="16"/>
              <w:szCs w:val="16"/>
            </w:rPr>
            <w:t>•</w:t>
          </w:r>
          <w:r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64549F" w:rsidRDefault="0064549F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245-4440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Pr="008E4463">
            <w:rPr>
              <w:rFonts w:ascii="Arial Narrow" w:hAnsi="Arial Narrow" w:cs="Arial"/>
              <w:sz w:val="16"/>
              <w:szCs w:val="16"/>
            </w:rPr>
            <w:t>/</w:t>
          </w:r>
          <w:r>
            <w:rPr>
              <w:rFonts w:ascii="Arial Narrow" w:hAnsi="Arial Narrow" w:cs="Arial"/>
              <w:sz w:val="16"/>
              <w:szCs w:val="16"/>
            </w:rPr>
            <w:t>245-4378</w:t>
          </w:r>
        </w:p>
        <w:p w:rsidR="0064549F" w:rsidRPr="00D97315" w:rsidRDefault="0064549F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64549F" w:rsidRPr="008E4463" w:rsidRDefault="0064549F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CEA2DE3" wp14:editId="0EEF14B1">
                <wp:extent cx="2400300" cy="408666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64549F" w:rsidRPr="008E4463" w:rsidRDefault="0064549F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64549F" w:rsidRPr="00EA464E" w:rsidRDefault="0064549F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675B" w:rsidRDefault="0065675B">
      <w:r>
        <w:separator/>
      </w:r>
    </w:p>
  </w:footnote>
  <w:footnote w:type="continuationSeparator" w:id="0">
    <w:p w:rsidR="0065675B" w:rsidRDefault="00656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49F" w:rsidRPr="00D11E94" w:rsidRDefault="0064549F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7"/>
      <w:gridCol w:w="2783"/>
      <w:gridCol w:w="3710"/>
    </w:tblGrid>
    <w:tr w:rsidR="0064549F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64549F" w:rsidRPr="00CE77C6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64549F" w:rsidRPr="008E4463" w:rsidRDefault="0064549F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64549F" w:rsidRDefault="0064549F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699339A0" wp14:editId="501691F4">
                <wp:extent cx="819150" cy="819150"/>
                <wp:effectExtent l="0" t="0" r="0" b="0"/>
                <wp:docPr id="2" name="Picture 2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64549F" w:rsidRPr="008E4463" w:rsidRDefault="009421E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Ron DeSantis</w:t>
          </w: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64549F" w:rsidRPr="00EA464E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</w:p>
        <w:p w:rsidR="0064549F" w:rsidRPr="008E4463" w:rsidRDefault="0064549F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</w:p>
      </w:tc>
    </w:tr>
    <w:tr w:rsidR="0064549F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64549F" w:rsidRPr="008E4463" w:rsidRDefault="0064549F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4549F" w:rsidRPr="00EB5591" w:rsidRDefault="0064549F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E3E"/>
    <w:rsid w:val="00002094"/>
    <w:rsid w:val="00005332"/>
    <w:rsid w:val="0000712A"/>
    <w:rsid w:val="00013937"/>
    <w:rsid w:val="00014DEB"/>
    <w:rsid w:val="000305C1"/>
    <w:rsid w:val="000316B5"/>
    <w:rsid w:val="00034E02"/>
    <w:rsid w:val="00042EF4"/>
    <w:rsid w:val="0005602F"/>
    <w:rsid w:val="00060DCA"/>
    <w:rsid w:val="00063639"/>
    <w:rsid w:val="00067BAB"/>
    <w:rsid w:val="00074F57"/>
    <w:rsid w:val="00075CEA"/>
    <w:rsid w:val="000768C3"/>
    <w:rsid w:val="00092AB1"/>
    <w:rsid w:val="00097653"/>
    <w:rsid w:val="000A03E7"/>
    <w:rsid w:val="000A37A4"/>
    <w:rsid w:val="000B5C3D"/>
    <w:rsid w:val="000D0339"/>
    <w:rsid w:val="000D1D9E"/>
    <w:rsid w:val="000D461A"/>
    <w:rsid w:val="000D66AA"/>
    <w:rsid w:val="000E25D6"/>
    <w:rsid w:val="000E3915"/>
    <w:rsid w:val="000E5C6B"/>
    <w:rsid w:val="000E751C"/>
    <w:rsid w:val="00110D73"/>
    <w:rsid w:val="00116FD5"/>
    <w:rsid w:val="001217A8"/>
    <w:rsid w:val="001232BE"/>
    <w:rsid w:val="00123821"/>
    <w:rsid w:val="00125FB3"/>
    <w:rsid w:val="00130239"/>
    <w:rsid w:val="001328BB"/>
    <w:rsid w:val="00133664"/>
    <w:rsid w:val="00137830"/>
    <w:rsid w:val="00147F23"/>
    <w:rsid w:val="00151591"/>
    <w:rsid w:val="00166976"/>
    <w:rsid w:val="001774B5"/>
    <w:rsid w:val="0018409F"/>
    <w:rsid w:val="001848FE"/>
    <w:rsid w:val="00190521"/>
    <w:rsid w:val="001A7B53"/>
    <w:rsid w:val="001C0139"/>
    <w:rsid w:val="001C4979"/>
    <w:rsid w:val="001D1C09"/>
    <w:rsid w:val="001E6844"/>
    <w:rsid w:val="001F4332"/>
    <w:rsid w:val="001F5870"/>
    <w:rsid w:val="001F58B4"/>
    <w:rsid w:val="001F66A4"/>
    <w:rsid w:val="00200E3E"/>
    <w:rsid w:val="00203F0B"/>
    <w:rsid w:val="00204194"/>
    <w:rsid w:val="002131FA"/>
    <w:rsid w:val="00213F0F"/>
    <w:rsid w:val="00216276"/>
    <w:rsid w:val="00236041"/>
    <w:rsid w:val="00237A1A"/>
    <w:rsid w:val="00237F56"/>
    <w:rsid w:val="002407F0"/>
    <w:rsid w:val="002447F0"/>
    <w:rsid w:val="002466FC"/>
    <w:rsid w:val="00251C98"/>
    <w:rsid w:val="00251D6B"/>
    <w:rsid w:val="00253D4C"/>
    <w:rsid w:val="002553B0"/>
    <w:rsid w:val="00256BE4"/>
    <w:rsid w:val="00261D67"/>
    <w:rsid w:val="0026273D"/>
    <w:rsid w:val="00265EB5"/>
    <w:rsid w:val="00273702"/>
    <w:rsid w:val="00283E54"/>
    <w:rsid w:val="0028440B"/>
    <w:rsid w:val="0029081B"/>
    <w:rsid w:val="002A2AC4"/>
    <w:rsid w:val="002A3E0A"/>
    <w:rsid w:val="002B60B2"/>
    <w:rsid w:val="002B7D9F"/>
    <w:rsid w:val="002C2CA6"/>
    <w:rsid w:val="002C2D1C"/>
    <w:rsid w:val="002C3C5B"/>
    <w:rsid w:val="002C5A9F"/>
    <w:rsid w:val="002D1606"/>
    <w:rsid w:val="002D1659"/>
    <w:rsid w:val="002D7C27"/>
    <w:rsid w:val="002E3A2D"/>
    <w:rsid w:val="002F1638"/>
    <w:rsid w:val="002F2F23"/>
    <w:rsid w:val="00303043"/>
    <w:rsid w:val="00303846"/>
    <w:rsid w:val="00314019"/>
    <w:rsid w:val="00315BE1"/>
    <w:rsid w:val="00316EE9"/>
    <w:rsid w:val="0031721D"/>
    <w:rsid w:val="00325C07"/>
    <w:rsid w:val="003332C4"/>
    <w:rsid w:val="0033563A"/>
    <w:rsid w:val="00342B06"/>
    <w:rsid w:val="003445ED"/>
    <w:rsid w:val="003465D1"/>
    <w:rsid w:val="003523C8"/>
    <w:rsid w:val="00367201"/>
    <w:rsid w:val="003770AB"/>
    <w:rsid w:val="00380300"/>
    <w:rsid w:val="00382A10"/>
    <w:rsid w:val="00384246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B7DBC"/>
    <w:rsid w:val="003C3C96"/>
    <w:rsid w:val="003C3E5D"/>
    <w:rsid w:val="003C458C"/>
    <w:rsid w:val="003C595C"/>
    <w:rsid w:val="003C5D56"/>
    <w:rsid w:val="003D09AE"/>
    <w:rsid w:val="003D36E9"/>
    <w:rsid w:val="003D4337"/>
    <w:rsid w:val="003D674B"/>
    <w:rsid w:val="003E096B"/>
    <w:rsid w:val="003E0C94"/>
    <w:rsid w:val="003E3C65"/>
    <w:rsid w:val="003F144D"/>
    <w:rsid w:val="003F1B57"/>
    <w:rsid w:val="003F25AE"/>
    <w:rsid w:val="003F305E"/>
    <w:rsid w:val="0040548D"/>
    <w:rsid w:val="004123F3"/>
    <w:rsid w:val="0041351B"/>
    <w:rsid w:val="004160D7"/>
    <w:rsid w:val="00417857"/>
    <w:rsid w:val="00421B1D"/>
    <w:rsid w:val="00427D4D"/>
    <w:rsid w:val="00433BE4"/>
    <w:rsid w:val="00440561"/>
    <w:rsid w:val="00442CC1"/>
    <w:rsid w:val="00445997"/>
    <w:rsid w:val="00454109"/>
    <w:rsid w:val="00455F60"/>
    <w:rsid w:val="00456C94"/>
    <w:rsid w:val="00482EDB"/>
    <w:rsid w:val="00485DC1"/>
    <w:rsid w:val="004A1338"/>
    <w:rsid w:val="004A1C64"/>
    <w:rsid w:val="004A59DC"/>
    <w:rsid w:val="004A6786"/>
    <w:rsid w:val="004B739B"/>
    <w:rsid w:val="004C663D"/>
    <w:rsid w:val="004D160E"/>
    <w:rsid w:val="004D42A5"/>
    <w:rsid w:val="004D6363"/>
    <w:rsid w:val="004E3717"/>
    <w:rsid w:val="004F537C"/>
    <w:rsid w:val="005034FE"/>
    <w:rsid w:val="005039E9"/>
    <w:rsid w:val="00505388"/>
    <w:rsid w:val="00507954"/>
    <w:rsid w:val="00511586"/>
    <w:rsid w:val="0052067B"/>
    <w:rsid w:val="005228E8"/>
    <w:rsid w:val="00527362"/>
    <w:rsid w:val="0054166B"/>
    <w:rsid w:val="00545192"/>
    <w:rsid w:val="00547B2F"/>
    <w:rsid w:val="0056662D"/>
    <w:rsid w:val="00566B4F"/>
    <w:rsid w:val="00573CCB"/>
    <w:rsid w:val="00576EFD"/>
    <w:rsid w:val="00581F32"/>
    <w:rsid w:val="00582813"/>
    <w:rsid w:val="005837D0"/>
    <w:rsid w:val="00590CF1"/>
    <w:rsid w:val="00590FB0"/>
    <w:rsid w:val="005972EA"/>
    <w:rsid w:val="005A0FB6"/>
    <w:rsid w:val="005A3FF7"/>
    <w:rsid w:val="005A5D13"/>
    <w:rsid w:val="005B1627"/>
    <w:rsid w:val="005C020B"/>
    <w:rsid w:val="005C274C"/>
    <w:rsid w:val="005C3A8F"/>
    <w:rsid w:val="005C705D"/>
    <w:rsid w:val="005D435A"/>
    <w:rsid w:val="005E0AF3"/>
    <w:rsid w:val="005F1A35"/>
    <w:rsid w:val="005F28AC"/>
    <w:rsid w:val="005F7BA0"/>
    <w:rsid w:val="00600582"/>
    <w:rsid w:val="00604720"/>
    <w:rsid w:val="00607139"/>
    <w:rsid w:val="0061118A"/>
    <w:rsid w:val="0061540E"/>
    <w:rsid w:val="00617AE3"/>
    <w:rsid w:val="00622406"/>
    <w:rsid w:val="00624C20"/>
    <w:rsid w:val="006260BC"/>
    <w:rsid w:val="00642DE4"/>
    <w:rsid w:val="00644E38"/>
    <w:rsid w:val="0064549F"/>
    <w:rsid w:val="006528C4"/>
    <w:rsid w:val="0065318F"/>
    <w:rsid w:val="00655D37"/>
    <w:rsid w:val="0065675B"/>
    <w:rsid w:val="006570BC"/>
    <w:rsid w:val="0065770D"/>
    <w:rsid w:val="00675BF5"/>
    <w:rsid w:val="006820AE"/>
    <w:rsid w:val="006902B4"/>
    <w:rsid w:val="0069209F"/>
    <w:rsid w:val="006966CC"/>
    <w:rsid w:val="006A40FF"/>
    <w:rsid w:val="006A437C"/>
    <w:rsid w:val="006A5C70"/>
    <w:rsid w:val="006B29DE"/>
    <w:rsid w:val="006B4618"/>
    <w:rsid w:val="006B54EA"/>
    <w:rsid w:val="006B71D6"/>
    <w:rsid w:val="006B73F3"/>
    <w:rsid w:val="006C26F8"/>
    <w:rsid w:val="006C3547"/>
    <w:rsid w:val="006C601A"/>
    <w:rsid w:val="006C68CE"/>
    <w:rsid w:val="006D08AF"/>
    <w:rsid w:val="006E5C35"/>
    <w:rsid w:val="006E621C"/>
    <w:rsid w:val="006F425D"/>
    <w:rsid w:val="006F72BC"/>
    <w:rsid w:val="00702135"/>
    <w:rsid w:val="007115FF"/>
    <w:rsid w:val="00711F46"/>
    <w:rsid w:val="007216AA"/>
    <w:rsid w:val="00731B86"/>
    <w:rsid w:val="007320E7"/>
    <w:rsid w:val="0074225F"/>
    <w:rsid w:val="00745020"/>
    <w:rsid w:val="00752693"/>
    <w:rsid w:val="007535F4"/>
    <w:rsid w:val="00753A04"/>
    <w:rsid w:val="00756E94"/>
    <w:rsid w:val="00757E3F"/>
    <w:rsid w:val="00760DA2"/>
    <w:rsid w:val="00762744"/>
    <w:rsid w:val="007712CD"/>
    <w:rsid w:val="007741EC"/>
    <w:rsid w:val="0077427B"/>
    <w:rsid w:val="00776F30"/>
    <w:rsid w:val="00777EAF"/>
    <w:rsid w:val="007916A5"/>
    <w:rsid w:val="00792378"/>
    <w:rsid w:val="007A211E"/>
    <w:rsid w:val="007A43A4"/>
    <w:rsid w:val="007B02B9"/>
    <w:rsid w:val="007B388E"/>
    <w:rsid w:val="007B3D9A"/>
    <w:rsid w:val="007C1CCD"/>
    <w:rsid w:val="007C5E6B"/>
    <w:rsid w:val="007D03D8"/>
    <w:rsid w:val="007D07DB"/>
    <w:rsid w:val="007D0969"/>
    <w:rsid w:val="007D0DF8"/>
    <w:rsid w:val="007D457B"/>
    <w:rsid w:val="007D46CC"/>
    <w:rsid w:val="007D4F70"/>
    <w:rsid w:val="007D50C2"/>
    <w:rsid w:val="007D642C"/>
    <w:rsid w:val="007D7AF9"/>
    <w:rsid w:val="007E6CF3"/>
    <w:rsid w:val="007F0199"/>
    <w:rsid w:val="007F2E83"/>
    <w:rsid w:val="007F3818"/>
    <w:rsid w:val="00805303"/>
    <w:rsid w:val="00811D93"/>
    <w:rsid w:val="00812C6D"/>
    <w:rsid w:val="00816082"/>
    <w:rsid w:val="008308DD"/>
    <w:rsid w:val="00831908"/>
    <w:rsid w:val="0083462E"/>
    <w:rsid w:val="0083499E"/>
    <w:rsid w:val="00835B3F"/>
    <w:rsid w:val="00845C69"/>
    <w:rsid w:val="00847E77"/>
    <w:rsid w:val="00852E9F"/>
    <w:rsid w:val="008551EE"/>
    <w:rsid w:val="00860F92"/>
    <w:rsid w:val="00862368"/>
    <w:rsid w:val="00862852"/>
    <w:rsid w:val="008636BD"/>
    <w:rsid w:val="00867EF2"/>
    <w:rsid w:val="0087143B"/>
    <w:rsid w:val="00877BFD"/>
    <w:rsid w:val="00880A1A"/>
    <w:rsid w:val="00883F69"/>
    <w:rsid w:val="00884DCD"/>
    <w:rsid w:val="00886F75"/>
    <w:rsid w:val="008876D1"/>
    <w:rsid w:val="0089552B"/>
    <w:rsid w:val="008A001B"/>
    <w:rsid w:val="008A2C3D"/>
    <w:rsid w:val="008A2DB6"/>
    <w:rsid w:val="008B00F4"/>
    <w:rsid w:val="008B0C22"/>
    <w:rsid w:val="008B105A"/>
    <w:rsid w:val="008B2DFF"/>
    <w:rsid w:val="008B581A"/>
    <w:rsid w:val="008B5BEC"/>
    <w:rsid w:val="008B7A45"/>
    <w:rsid w:val="008C1A67"/>
    <w:rsid w:val="008E2A48"/>
    <w:rsid w:val="008E4463"/>
    <w:rsid w:val="008E4692"/>
    <w:rsid w:val="008F0E84"/>
    <w:rsid w:val="008F2A90"/>
    <w:rsid w:val="008F4112"/>
    <w:rsid w:val="009002D7"/>
    <w:rsid w:val="00906B76"/>
    <w:rsid w:val="00906C0D"/>
    <w:rsid w:val="00916C49"/>
    <w:rsid w:val="009173DB"/>
    <w:rsid w:val="009374DE"/>
    <w:rsid w:val="0094160C"/>
    <w:rsid w:val="00941D5C"/>
    <w:rsid w:val="009421E6"/>
    <w:rsid w:val="0094752B"/>
    <w:rsid w:val="00956A90"/>
    <w:rsid w:val="00962DDD"/>
    <w:rsid w:val="00967255"/>
    <w:rsid w:val="0098627C"/>
    <w:rsid w:val="00986B69"/>
    <w:rsid w:val="00992ADE"/>
    <w:rsid w:val="00996846"/>
    <w:rsid w:val="00997509"/>
    <w:rsid w:val="009B2BCB"/>
    <w:rsid w:val="009B2E53"/>
    <w:rsid w:val="009B4551"/>
    <w:rsid w:val="009B79A8"/>
    <w:rsid w:val="009C0F92"/>
    <w:rsid w:val="009C13F9"/>
    <w:rsid w:val="009C47D4"/>
    <w:rsid w:val="009D5A5D"/>
    <w:rsid w:val="009E5FC8"/>
    <w:rsid w:val="009E6383"/>
    <w:rsid w:val="009F0383"/>
    <w:rsid w:val="009F0D85"/>
    <w:rsid w:val="009F37C3"/>
    <w:rsid w:val="009F50BD"/>
    <w:rsid w:val="009F714D"/>
    <w:rsid w:val="00A02893"/>
    <w:rsid w:val="00A02D4C"/>
    <w:rsid w:val="00A03337"/>
    <w:rsid w:val="00A07B40"/>
    <w:rsid w:val="00A1109E"/>
    <w:rsid w:val="00A309B6"/>
    <w:rsid w:val="00A348DC"/>
    <w:rsid w:val="00A4282C"/>
    <w:rsid w:val="00A517A3"/>
    <w:rsid w:val="00A51B35"/>
    <w:rsid w:val="00A5287C"/>
    <w:rsid w:val="00A53F33"/>
    <w:rsid w:val="00A55202"/>
    <w:rsid w:val="00A56485"/>
    <w:rsid w:val="00A56A87"/>
    <w:rsid w:val="00A56AC3"/>
    <w:rsid w:val="00A60BE4"/>
    <w:rsid w:val="00A61236"/>
    <w:rsid w:val="00A63F21"/>
    <w:rsid w:val="00A648DC"/>
    <w:rsid w:val="00A709AE"/>
    <w:rsid w:val="00A70C58"/>
    <w:rsid w:val="00A70E76"/>
    <w:rsid w:val="00A719B5"/>
    <w:rsid w:val="00A845E2"/>
    <w:rsid w:val="00A8614E"/>
    <w:rsid w:val="00AA1424"/>
    <w:rsid w:val="00AB78C6"/>
    <w:rsid w:val="00AC5306"/>
    <w:rsid w:val="00AC6B7C"/>
    <w:rsid w:val="00AD005F"/>
    <w:rsid w:val="00AD4B60"/>
    <w:rsid w:val="00AD501A"/>
    <w:rsid w:val="00AD67C9"/>
    <w:rsid w:val="00AE17C6"/>
    <w:rsid w:val="00AE2BB6"/>
    <w:rsid w:val="00AE4B25"/>
    <w:rsid w:val="00AF1583"/>
    <w:rsid w:val="00AF39A1"/>
    <w:rsid w:val="00AF4DB2"/>
    <w:rsid w:val="00AF79BE"/>
    <w:rsid w:val="00AF7CE9"/>
    <w:rsid w:val="00B0131D"/>
    <w:rsid w:val="00B036FB"/>
    <w:rsid w:val="00B03B11"/>
    <w:rsid w:val="00B05192"/>
    <w:rsid w:val="00B0634E"/>
    <w:rsid w:val="00B07548"/>
    <w:rsid w:val="00B151C0"/>
    <w:rsid w:val="00B15561"/>
    <w:rsid w:val="00B20D25"/>
    <w:rsid w:val="00B23A0B"/>
    <w:rsid w:val="00B255BF"/>
    <w:rsid w:val="00B26F3B"/>
    <w:rsid w:val="00B3386F"/>
    <w:rsid w:val="00B35F35"/>
    <w:rsid w:val="00B40765"/>
    <w:rsid w:val="00B43403"/>
    <w:rsid w:val="00B530D2"/>
    <w:rsid w:val="00B577A1"/>
    <w:rsid w:val="00B61ECE"/>
    <w:rsid w:val="00B830E0"/>
    <w:rsid w:val="00B87994"/>
    <w:rsid w:val="00B914CB"/>
    <w:rsid w:val="00B95C33"/>
    <w:rsid w:val="00BB6A07"/>
    <w:rsid w:val="00BC400B"/>
    <w:rsid w:val="00BC4EAA"/>
    <w:rsid w:val="00BD500E"/>
    <w:rsid w:val="00BD614A"/>
    <w:rsid w:val="00BE4B4C"/>
    <w:rsid w:val="00BE5B61"/>
    <w:rsid w:val="00BE7093"/>
    <w:rsid w:val="00BF324A"/>
    <w:rsid w:val="00BF43A4"/>
    <w:rsid w:val="00C05638"/>
    <w:rsid w:val="00C06C82"/>
    <w:rsid w:val="00C11153"/>
    <w:rsid w:val="00C15368"/>
    <w:rsid w:val="00C15E94"/>
    <w:rsid w:val="00C1782B"/>
    <w:rsid w:val="00C22ED4"/>
    <w:rsid w:val="00C24D75"/>
    <w:rsid w:val="00C24E6C"/>
    <w:rsid w:val="00C35047"/>
    <w:rsid w:val="00C352E3"/>
    <w:rsid w:val="00C36617"/>
    <w:rsid w:val="00C46BB6"/>
    <w:rsid w:val="00C51872"/>
    <w:rsid w:val="00C5200F"/>
    <w:rsid w:val="00C534DA"/>
    <w:rsid w:val="00C62515"/>
    <w:rsid w:val="00C7257F"/>
    <w:rsid w:val="00C76609"/>
    <w:rsid w:val="00C76B63"/>
    <w:rsid w:val="00C82336"/>
    <w:rsid w:val="00C844D7"/>
    <w:rsid w:val="00C90FF1"/>
    <w:rsid w:val="00C9598E"/>
    <w:rsid w:val="00C97068"/>
    <w:rsid w:val="00CA1AFB"/>
    <w:rsid w:val="00CA3C85"/>
    <w:rsid w:val="00CA57BF"/>
    <w:rsid w:val="00CA5DC3"/>
    <w:rsid w:val="00CB6B4C"/>
    <w:rsid w:val="00CD219A"/>
    <w:rsid w:val="00CE24BF"/>
    <w:rsid w:val="00CE24C4"/>
    <w:rsid w:val="00CE3453"/>
    <w:rsid w:val="00CE77C6"/>
    <w:rsid w:val="00CF4233"/>
    <w:rsid w:val="00CF4A00"/>
    <w:rsid w:val="00CF74EC"/>
    <w:rsid w:val="00D00409"/>
    <w:rsid w:val="00D03457"/>
    <w:rsid w:val="00D03B36"/>
    <w:rsid w:val="00D0688D"/>
    <w:rsid w:val="00D118EF"/>
    <w:rsid w:val="00D11E94"/>
    <w:rsid w:val="00D12A09"/>
    <w:rsid w:val="00D15E8C"/>
    <w:rsid w:val="00D200D4"/>
    <w:rsid w:val="00D226BF"/>
    <w:rsid w:val="00D26A93"/>
    <w:rsid w:val="00D3184E"/>
    <w:rsid w:val="00D404A7"/>
    <w:rsid w:val="00D425B8"/>
    <w:rsid w:val="00D44A41"/>
    <w:rsid w:val="00D47FB9"/>
    <w:rsid w:val="00D50415"/>
    <w:rsid w:val="00D504F6"/>
    <w:rsid w:val="00D51A35"/>
    <w:rsid w:val="00D51DB4"/>
    <w:rsid w:val="00D54E45"/>
    <w:rsid w:val="00D56E22"/>
    <w:rsid w:val="00D6108B"/>
    <w:rsid w:val="00D63BD3"/>
    <w:rsid w:val="00D640DF"/>
    <w:rsid w:val="00D7397E"/>
    <w:rsid w:val="00D81220"/>
    <w:rsid w:val="00D8747E"/>
    <w:rsid w:val="00D918AA"/>
    <w:rsid w:val="00D967FC"/>
    <w:rsid w:val="00D97315"/>
    <w:rsid w:val="00DA0CAA"/>
    <w:rsid w:val="00DA691F"/>
    <w:rsid w:val="00DB2375"/>
    <w:rsid w:val="00DC1DF8"/>
    <w:rsid w:val="00DC3B2E"/>
    <w:rsid w:val="00DC5084"/>
    <w:rsid w:val="00DC52C0"/>
    <w:rsid w:val="00DD5BB7"/>
    <w:rsid w:val="00DD619E"/>
    <w:rsid w:val="00DE582C"/>
    <w:rsid w:val="00DF3D73"/>
    <w:rsid w:val="00DF5454"/>
    <w:rsid w:val="00E05CDD"/>
    <w:rsid w:val="00E12A3F"/>
    <w:rsid w:val="00E160EA"/>
    <w:rsid w:val="00E22935"/>
    <w:rsid w:val="00E22B10"/>
    <w:rsid w:val="00E235A4"/>
    <w:rsid w:val="00E32BAF"/>
    <w:rsid w:val="00E367F0"/>
    <w:rsid w:val="00E37693"/>
    <w:rsid w:val="00E45718"/>
    <w:rsid w:val="00E506CB"/>
    <w:rsid w:val="00E572F7"/>
    <w:rsid w:val="00E61A42"/>
    <w:rsid w:val="00E644BE"/>
    <w:rsid w:val="00E65291"/>
    <w:rsid w:val="00E66DB9"/>
    <w:rsid w:val="00E67A24"/>
    <w:rsid w:val="00E7252B"/>
    <w:rsid w:val="00E743B3"/>
    <w:rsid w:val="00E768F4"/>
    <w:rsid w:val="00E77532"/>
    <w:rsid w:val="00E87A68"/>
    <w:rsid w:val="00E95184"/>
    <w:rsid w:val="00EA464E"/>
    <w:rsid w:val="00EA533B"/>
    <w:rsid w:val="00EB5591"/>
    <w:rsid w:val="00EB7C58"/>
    <w:rsid w:val="00EC0C30"/>
    <w:rsid w:val="00EC6208"/>
    <w:rsid w:val="00ED412C"/>
    <w:rsid w:val="00ED539C"/>
    <w:rsid w:val="00EF638F"/>
    <w:rsid w:val="00F017C9"/>
    <w:rsid w:val="00F12CEA"/>
    <w:rsid w:val="00F15799"/>
    <w:rsid w:val="00F23B70"/>
    <w:rsid w:val="00F33A1F"/>
    <w:rsid w:val="00F344B5"/>
    <w:rsid w:val="00F40F76"/>
    <w:rsid w:val="00F42488"/>
    <w:rsid w:val="00F553D5"/>
    <w:rsid w:val="00F6194E"/>
    <w:rsid w:val="00F63AD0"/>
    <w:rsid w:val="00F64D6C"/>
    <w:rsid w:val="00F66075"/>
    <w:rsid w:val="00F66F03"/>
    <w:rsid w:val="00F7092A"/>
    <w:rsid w:val="00F71568"/>
    <w:rsid w:val="00F74765"/>
    <w:rsid w:val="00F76013"/>
    <w:rsid w:val="00F86557"/>
    <w:rsid w:val="00F90802"/>
    <w:rsid w:val="00F94C75"/>
    <w:rsid w:val="00FA2075"/>
    <w:rsid w:val="00FB0846"/>
    <w:rsid w:val="00FB237A"/>
    <w:rsid w:val="00FB2AEC"/>
    <w:rsid w:val="00FB771C"/>
    <w:rsid w:val="00FC5833"/>
    <w:rsid w:val="00FD77EB"/>
    <w:rsid w:val="00FE1455"/>
    <w:rsid w:val="00FE1AB1"/>
    <w:rsid w:val="00FE3DCA"/>
    <w:rsid w:val="00FE4785"/>
    <w:rsid w:val="00FE677C"/>
    <w:rsid w:val="00FF55A8"/>
    <w:rsid w:val="00FF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C1A3C56"/>
  <w15:chartTrackingRefBased/>
  <w15:docId w15:val="{4B0F4D4D-0155-4986-B6E2-406EBE516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Preformatted" w:semiHidden="1" w:uiPriority="99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link w:val="BodyTextChar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E66DB9"/>
    <w:rPr>
      <w:rFonts w:ascii="Arial" w:hAnsi="Arial" w:cs="Arial"/>
      <w:sz w:val="22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E66D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E66DB9"/>
    <w:rPr>
      <w:rFonts w:ascii="Courier New" w:hAnsi="Courier New" w:cs="Courier New"/>
    </w:rPr>
  </w:style>
  <w:style w:type="paragraph" w:styleId="PlainText">
    <w:name w:val="Plain Text"/>
    <w:basedOn w:val="Normal"/>
    <w:link w:val="PlainTextChar"/>
    <w:uiPriority w:val="99"/>
    <w:unhideWhenUsed/>
    <w:rsid w:val="00E506CB"/>
    <w:rPr>
      <w:rFonts w:ascii="Calibri" w:eastAsiaTheme="minorHAnsi" w:hAnsi="Calibri" w:cs="Calibri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E506CB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7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rules.org/gateway/ruleNo.asp?id=64J-1.002" TargetMode="External"/><Relationship Id="rId13" Type="http://schemas.openxmlformats.org/officeDocument/2006/relationships/hyperlink" Target="https://www.flrules.org/gateway/ruleNo.asp?id=64J-1.019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lrules.org/gateway/ruleNo.asp?id=64J-1.007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lrules.org/gateway/ruleNo.asp?id=64J-1.006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flrules.org/gateway/ruleNo.asp?id=64J-1.00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flrules.org/gateway/ruleNo.asp?id=64J-1.003" TargetMode="External"/><Relationship Id="rId14" Type="http://schemas.openxmlformats.org/officeDocument/2006/relationships/hyperlink" Target="https://www.flrules.org/gateway/ruleNo.asp?id=64J-1.020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nlewinax\Documents\Custom%20Office%20Templates\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167D4-39DD-4262-A7A7-6A74EA8AA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 Template</Template>
  <TotalTime>15</TotalTime>
  <Pages>1</Pages>
  <Words>88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Van Lewen, Alan</dc:creator>
  <cp:keywords/>
  <cp:lastModifiedBy>Jenkins, Melia</cp:lastModifiedBy>
  <cp:revision>7</cp:revision>
  <cp:lastPrinted>2019-01-10T13:36:00Z</cp:lastPrinted>
  <dcterms:created xsi:type="dcterms:W3CDTF">2019-01-03T14:55:00Z</dcterms:created>
  <dcterms:modified xsi:type="dcterms:W3CDTF">2019-01-10T13:36:00Z</dcterms:modified>
</cp:coreProperties>
</file>